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2"/>
        <w:gridCol w:w="1028"/>
      </w:tblGrid>
      <w:tr w:rsidR="00081FDA">
        <w:trPr>
          <w:trHeight w:val="710"/>
          <w:jc w:val="center"/>
        </w:trPr>
        <w:tc>
          <w:tcPr>
            <w:tcW w:w="4512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vAlign w:val="center"/>
          </w:tcPr>
          <w:p w:rsidR="00081FDA" w:rsidRDefault="002C294A" w:rsidP="005B5488">
            <w:pPr>
              <w:pStyle w:val="KiiselAd"/>
              <w:jc w:val="center"/>
            </w:pPr>
            <w:r>
              <w:t xml:space="preserve">  </w:t>
            </w:r>
            <w:sdt>
              <w:sdtPr>
                <w:id w:val="1389845768"/>
                <w:placeholder>
                  <w:docPart w:val="A9856AD374DA46DD9D1BFD92ECE0919F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CC44C9">
                  <w:t>AFYON LİSESİ KIYAFETLERİ / 2017-2018</w:t>
                </w:r>
              </w:sdtContent>
            </w:sdt>
          </w:p>
        </w:tc>
        <w:tc>
          <w:tcPr>
            <w:tcW w:w="488" w:type="pct"/>
            <w:vMerge w:val="restart"/>
            <w:tcBorders>
              <w:top w:val="nil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uto"/>
            <w:tcMar>
              <w:left w:w="158" w:type="dxa"/>
              <w:right w:w="0" w:type="dxa"/>
            </w:tcMar>
            <w:vAlign w:val="center"/>
          </w:tcPr>
          <w:p w:rsidR="00081FDA" w:rsidRDefault="00C71AF0">
            <w:pPr>
              <w:pStyle w:val="AralkYok"/>
              <w:ind w:left="71" w:hanging="71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7D96940" wp14:editId="5AA792A4">
                      <wp:extent cx="548640" cy="640080"/>
                      <wp:effectExtent l="0" t="0" r="3810" b="7620"/>
                      <wp:docPr id="1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64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A75610" id="Dikdörtgen 1" o:spid="_x0000_s1026" style="width:43.2pt;height:5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" fillcolor="#d2ce97 [1942]" strokecolor="#6b7c71 [2404]" strokeweight=".5pt">
                      <w10:anchorlock/>
                    </v:rect>
                  </w:pict>
                </mc:Fallback>
              </mc:AlternateContent>
            </w:r>
          </w:p>
        </w:tc>
      </w:tr>
      <w:tr w:rsidR="00081FDA">
        <w:trPr>
          <w:trHeight w:val="20"/>
          <w:jc w:val="center"/>
        </w:trPr>
        <w:tc>
          <w:tcPr>
            <w:tcW w:w="4512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93A299" w:themeFill="accent1"/>
            <w:vAlign w:val="center"/>
          </w:tcPr>
          <w:p w:rsidR="00081FDA" w:rsidRDefault="00952AE9" w:rsidP="00CC44C9">
            <w:pPr>
              <w:pStyle w:val="AralkYok"/>
              <w:jc w:val="center"/>
              <w:rPr>
                <w:caps/>
                <w:color w:val="FFFFFF" w:themeColor="background1"/>
              </w:rPr>
            </w:pPr>
            <w:sdt>
              <w:sdtPr>
                <w:rPr>
                  <w:caps/>
                  <w:color w:val="FFFFFF" w:themeColor="background1"/>
                  <w:sz w:val="18"/>
                  <w:szCs w:val="18"/>
                </w:rPr>
                <w:alias w:val="Adres"/>
                <w:tag w:val="Adres"/>
                <w:id w:val="-203863747"/>
                <w:placeholder>
                  <w:docPart w:val="707CEF9446864AD2980A83A20A5C2103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CC44C9">
                  <w:rPr>
                    <w:caps/>
                    <w:color w:val="FFFFFF" w:themeColor="background1"/>
                    <w:sz w:val="18"/>
                    <w:szCs w:val="18"/>
                  </w:rPr>
                  <w:t>Okul Aile Birliği</w:t>
                </w:r>
              </w:sdtContent>
            </w:sdt>
          </w:p>
        </w:tc>
        <w:tc>
          <w:tcPr>
            <w:tcW w:w="488" w:type="pct"/>
            <w:vMerge/>
            <w:tcBorders>
              <w:top w:val="nil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uto"/>
          </w:tcPr>
          <w:p w:rsidR="00081FDA" w:rsidRDefault="00081FDA">
            <w:pPr>
              <w:pStyle w:val="AralkYok"/>
            </w:pPr>
          </w:p>
        </w:tc>
      </w:tr>
    </w:tbl>
    <w:p w:rsidR="00081FDA" w:rsidRDefault="00081FDA" w:rsidP="005B5488"/>
    <w:sdt>
      <w:sdtPr>
        <w:id w:val="18534652"/>
        <w:placeholder>
          <w:docPart w:val="14CF9B35FEE14360A3AF8C771412022C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p w:rsidR="00081FDA" w:rsidRDefault="00CC44C9">
          <w:pPr>
            <w:pStyle w:val="GnderenAdresi"/>
          </w:pPr>
          <w:r>
            <w:t>AFYON LİSESİ KIYAFETLERİ / 2017-2018</w:t>
          </w:r>
        </w:p>
      </w:sdtContent>
    </w:sdt>
    <w:p w:rsidR="00081FDA" w:rsidRDefault="00081FDA">
      <w:pPr>
        <w:pStyle w:val="AlcAdresi"/>
      </w:pPr>
    </w:p>
    <w:p w:rsidR="00081FDA" w:rsidRDefault="00081FDA">
      <w:pPr>
        <w:pStyle w:val="AlcAdresi"/>
      </w:pPr>
    </w:p>
    <w:p w:rsidR="00081FDA" w:rsidRDefault="005B5488">
      <w:pPr>
        <w:pStyle w:val="Selamlama"/>
      </w:pPr>
      <w:r>
        <w:t xml:space="preserve">ERKEK </w:t>
      </w:r>
      <w:r w:rsidR="004711B7">
        <w:t xml:space="preserve">VE KIZ </w:t>
      </w:r>
      <w:r>
        <w:t>KIYAFETLERİ</w:t>
      </w:r>
      <w:bookmarkStart w:id="0" w:name="_GoBack"/>
      <w:bookmarkEnd w:id="0"/>
    </w:p>
    <w:p w:rsidR="00081FDA" w:rsidRDefault="002C294A" w:rsidP="002C294A">
      <w:pPr>
        <w:pStyle w:val="ListeParagraf"/>
        <w:numPr>
          <w:ilvl w:val="0"/>
          <w:numId w:val="7"/>
        </w:numPr>
      </w:pPr>
      <w:r>
        <w:t>Yaz için Tşort (Kısa Kol)</w:t>
      </w:r>
    </w:p>
    <w:p w:rsidR="002C294A" w:rsidRDefault="002C294A" w:rsidP="002C294A">
      <w:pPr>
        <w:pStyle w:val="ListeParagraf"/>
        <w:ind w:firstLine="0"/>
      </w:pPr>
    </w:p>
    <w:p w:rsidR="002C294A" w:rsidRDefault="002C294A" w:rsidP="002C294A">
      <w:pPr>
        <w:pStyle w:val="ListeParagraf"/>
        <w:ind w:firstLine="0"/>
      </w:pPr>
      <w:r>
        <w:t>Beyaz Renkte; yaka ve kol uçları Sarı-Mor çizgili</w:t>
      </w:r>
    </w:p>
    <w:p w:rsidR="002C294A" w:rsidRDefault="002C294A" w:rsidP="002C294A">
      <w:pPr>
        <w:pStyle w:val="ListeParagraf"/>
        <w:ind w:firstLine="0"/>
      </w:pPr>
      <w:r>
        <w:t>Sol Kolda 1894 yazısı kolda Sarı veya Mor olacak</w:t>
      </w:r>
    </w:p>
    <w:p w:rsidR="00CC44C9" w:rsidRDefault="00CC44C9" w:rsidP="002C294A">
      <w:pPr>
        <w:pStyle w:val="ListeParagraf"/>
        <w:ind w:firstLine="0"/>
      </w:pPr>
      <w:r>
        <w:t xml:space="preserve">Arma Sol göğüs üzeri </w:t>
      </w:r>
      <w:r w:rsidRPr="00CC44C9">
        <w:rPr>
          <w:b/>
          <w:color w:val="7030A0"/>
        </w:rPr>
        <w:t xml:space="preserve">Mor Beyaz Renkte Nakış </w:t>
      </w:r>
      <w:r>
        <w:t>Olacak Kesinlikle Yapıştırma ve başka renkte olmayacaktır.</w:t>
      </w:r>
    </w:p>
    <w:p w:rsidR="002C294A" w:rsidRDefault="002C294A" w:rsidP="002C294A">
      <w:pPr>
        <w:pStyle w:val="ListeParagraf"/>
        <w:ind w:firstLine="0"/>
      </w:pPr>
      <w:r>
        <w:t xml:space="preserve">Kumaş türü </w:t>
      </w:r>
      <w:r w:rsidRPr="002C294A">
        <w:rPr>
          <w:b/>
          <w:color w:val="FF0000"/>
        </w:rPr>
        <w:t>Lacoste</w:t>
      </w:r>
    </w:p>
    <w:p w:rsidR="002C294A" w:rsidRDefault="002C294A" w:rsidP="002C294A">
      <w:pPr>
        <w:pStyle w:val="ListeParagraf"/>
        <w:ind w:firstLine="0"/>
      </w:pPr>
    </w:p>
    <w:p w:rsidR="002C294A" w:rsidRDefault="002C294A" w:rsidP="002C294A">
      <w:pPr>
        <w:pStyle w:val="ListeParagraf"/>
        <w:numPr>
          <w:ilvl w:val="0"/>
          <w:numId w:val="7"/>
        </w:numPr>
      </w:pPr>
      <w:r>
        <w:t>Kış için Tşort ( Uzun Kol )</w:t>
      </w:r>
    </w:p>
    <w:p w:rsidR="002C294A" w:rsidRDefault="002C294A" w:rsidP="002C294A">
      <w:pPr>
        <w:pStyle w:val="ListeParagraf"/>
        <w:ind w:firstLine="0"/>
      </w:pPr>
    </w:p>
    <w:p w:rsidR="00CC44C9" w:rsidRDefault="002C294A" w:rsidP="00CC44C9">
      <w:pPr>
        <w:pStyle w:val="ListeParagraf"/>
        <w:ind w:firstLine="0"/>
      </w:pPr>
      <w:r>
        <w:t xml:space="preserve">Kumaş Lacivert renkte, </w:t>
      </w:r>
      <w:r w:rsidR="00CC44C9">
        <w:t xml:space="preserve">yaka Sarı-Mor çizgili </w:t>
      </w:r>
      <w:r w:rsidR="00CC44C9" w:rsidRPr="00CC44C9">
        <w:rPr>
          <w:b/>
          <w:color w:val="FF0000"/>
        </w:rPr>
        <w:t>Kol uçları renksiz</w:t>
      </w:r>
    </w:p>
    <w:p w:rsidR="002C294A" w:rsidRDefault="002C294A" w:rsidP="002C294A">
      <w:pPr>
        <w:pStyle w:val="ListeParagraf"/>
        <w:ind w:firstLine="0"/>
      </w:pPr>
      <w:r>
        <w:t>Sol Kol 1894 Yazısı Sarı renkte olacaktır.</w:t>
      </w:r>
    </w:p>
    <w:p w:rsidR="00CC44C9" w:rsidRDefault="00CC44C9" w:rsidP="002C294A">
      <w:pPr>
        <w:pStyle w:val="ListeParagraf"/>
        <w:ind w:firstLine="0"/>
      </w:pPr>
      <w:r>
        <w:t xml:space="preserve">Arma Sol göğüs üzeri </w:t>
      </w:r>
      <w:r w:rsidRPr="00CC44C9">
        <w:rPr>
          <w:b/>
          <w:color w:val="7030A0"/>
        </w:rPr>
        <w:t xml:space="preserve">Mor Beyaz Renkte Nakış </w:t>
      </w:r>
      <w:r>
        <w:t>Olacak Kesinlikle Yapıştırma ve başka renkte olmayacaktır</w:t>
      </w:r>
    </w:p>
    <w:p w:rsidR="002C294A" w:rsidRDefault="002C294A" w:rsidP="002C294A">
      <w:pPr>
        <w:pStyle w:val="ListeParagraf"/>
        <w:ind w:firstLine="0"/>
      </w:pPr>
      <w:r>
        <w:t>Kumaş türü :</w:t>
      </w:r>
      <w:r w:rsidRPr="002C294A">
        <w:rPr>
          <w:b/>
          <w:color w:val="FF0000"/>
        </w:rPr>
        <w:t>Selanik</w:t>
      </w:r>
    </w:p>
    <w:p w:rsidR="002C294A" w:rsidRDefault="002C294A" w:rsidP="002C294A">
      <w:pPr>
        <w:pStyle w:val="ListeParagraf"/>
        <w:ind w:firstLine="0"/>
      </w:pPr>
    </w:p>
    <w:p w:rsidR="002C294A" w:rsidRDefault="002C294A" w:rsidP="002C294A">
      <w:pPr>
        <w:pStyle w:val="ListeParagraf"/>
        <w:ind w:firstLine="0"/>
      </w:pPr>
    </w:p>
    <w:p w:rsidR="002C294A" w:rsidRDefault="002C294A" w:rsidP="002C294A">
      <w:pPr>
        <w:pStyle w:val="ListeParagraf"/>
        <w:numPr>
          <w:ilvl w:val="0"/>
          <w:numId w:val="7"/>
        </w:numPr>
      </w:pPr>
      <w:r>
        <w:t>Hırka (</w:t>
      </w:r>
      <w:r w:rsidR="00850249">
        <w:t>Kapşonlu</w:t>
      </w:r>
      <w:r>
        <w:t>)</w:t>
      </w:r>
    </w:p>
    <w:p w:rsidR="00850249" w:rsidRDefault="00850249" w:rsidP="00850249">
      <w:pPr>
        <w:pStyle w:val="ListeParagraf"/>
        <w:ind w:firstLine="0"/>
      </w:pPr>
    </w:p>
    <w:p w:rsidR="00850249" w:rsidRDefault="00850249" w:rsidP="00850249">
      <w:pPr>
        <w:pStyle w:val="ListeParagraf"/>
        <w:ind w:firstLine="0"/>
      </w:pPr>
      <w:r>
        <w:t>3 iplik kumaş lacivert renkte, Sol Kol Yazısı 1894 Beyaz renkte,</w:t>
      </w:r>
    </w:p>
    <w:p w:rsidR="00850249" w:rsidRDefault="00850249" w:rsidP="00850249">
      <w:pPr>
        <w:pStyle w:val="ListeParagraf"/>
        <w:ind w:firstLine="0"/>
      </w:pPr>
      <w:r>
        <w:t>Şapka -Kapşon- içi; Açık Mor  renkte olacaktır.</w:t>
      </w:r>
    </w:p>
    <w:p w:rsidR="00CC44C9" w:rsidRDefault="00CC44C9" w:rsidP="00850249">
      <w:pPr>
        <w:pStyle w:val="ListeParagraf"/>
        <w:ind w:firstLine="0"/>
      </w:pPr>
      <w:r>
        <w:t xml:space="preserve">Arma Sol göğüs üzeri </w:t>
      </w:r>
      <w:r w:rsidRPr="00CC44C9">
        <w:rPr>
          <w:b/>
          <w:color w:val="7030A0"/>
        </w:rPr>
        <w:t xml:space="preserve">Mor Beyaz Renkte Nakış </w:t>
      </w:r>
      <w:r>
        <w:t>Olacak Kesinlikle Yapıştırma ve başka renkte olmayacaktır</w:t>
      </w:r>
    </w:p>
    <w:p w:rsidR="00850249" w:rsidRDefault="00850249" w:rsidP="00850249">
      <w:pPr>
        <w:pStyle w:val="ListeParagraf"/>
        <w:ind w:firstLine="0"/>
        <w:rPr>
          <w:b/>
          <w:color w:val="FF0000"/>
        </w:rPr>
      </w:pPr>
      <w:r>
        <w:t xml:space="preserve">Kumaş </w:t>
      </w:r>
      <w:r w:rsidRPr="00850249">
        <w:rPr>
          <w:b/>
          <w:color w:val="FF0000"/>
        </w:rPr>
        <w:t>Türü Üçiplik</w:t>
      </w:r>
    </w:p>
    <w:p w:rsidR="00CC44C9" w:rsidRDefault="00CC44C9" w:rsidP="00850249">
      <w:pPr>
        <w:pStyle w:val="ListeParagraf"/>
        <w:ind w:firstLine="0"/>
        <w:rPr>
          <w:b/>
          <w:color w:val="FF0000"/>
        </w:rPr>
      </w:pPr>
    </w:p>
    <w:p w:rsidR="00CC44C9" w:rsidRDefault="00CC44C9" w:rsidP="00CC44C9">
      <w:pPr>
        <w:pStyle w:val="ListeParagraf"/>
        <w:numPr>
          <w:ilvl w:val="0"/>
          <w:numId w:val="7"/>
        </w:numPr>
      </w:pPr>
      <w:r>
        <w:t xml:space="preserve">Pantolon </w:t>
      </w:r>
    </w:p>
    <w:p w:rsidR="00CC44C9" w:rsidRDefault="00CC44C9" w:rsidP="00CC44C9">
      <w:pPr>
        <w:pStyle w:val="ListeParagraf"/>
        <w:ind w:firstLine="0"/>
      </w:pPr>
    </w:p>
    <w:p w:rsidR="00CC44C9" w:rsidRDefault="00CC44C9" w:rsidP="00CC44C9">
      <w:pPr>
        <w:pStyle w:val="ListeParagraf"/>
        <w:ind w:firstLine="0"/>
        <w:rPr>
          <w:b/>
          <w:color w:val="FF0000"/>
          <w:sz w:val="22"/>
        </w:rPr>
      </w:pPr>
      <w:r>
        <w:t xml:space="preserve">Koyu Krem </w:t>
      </w:r>
      <w:r w:rsidRPr="00CC44C9">
        <w:rPr>
          <w:b/>
          <w:color w:val="FF0000"/>
          <w:sz w:val="22"/>
        </w:rPr>
        <w:t>( KUM RENGİ )</w:t>
      </w:r>
      <w:r>
        <w:rPr>
          <w:b/>
          <w:color w:val="FF0000"/>
          <w:sz w:val="22"/>
        </w:rPr>
        <w:t xml:space="preserve"> </w:t>
      </w:r>
    </w:p>
    <w:p w:rsidR="00CC44C9" w:rsidRDefault="00CC44C9" w:rsidP="00CC44C9">
      <w:pPr>
        <w:pStyle w:val="ListeParagraf"/>
        <w:ind w:firstLine="0"/>
        <w:rPr>
          <w:color w:val="auto"/>
          <w:sz w:val="22"/>
        </w:rPr>
      </w:pPr>
      <w:r w:rsidRPr="00CC44C9">
        <w:rPr>
          <w:color w:val="auto"/>
          <w:sz w:val="22"/>
        </w:rPr>
        <w:t>Cepler Kumaş yandan cep olacak kesinlikle Komando cep vs olamayacaktır.</w:t>
      </w:r>
    </w:p>
    <w:p w:rsidR="00FD2092" w:rsidRDefault="00CC44C9" w:rsidP="00CC44C9">
      <w:pPr>
        <w:pStyle w:val="ListeParagraf"/>
        <w:ind w:firstLine="0"/>
        <w:rPr>
          <w:b/>
          <w:color w:val="FF0000"/>
          <w:sz w:val="22"/>
        </w:rPr>
      </w:pPr>
      <w:r>
        <w:rPr>
          <w:color w:val="auto"/>
          <w:sz w:val="22"/>
        </w:rPr>
        <w:t xml:space="preserve">Kumaş Türü: </w:t>
      </w:r>
      <w:r w:rsidRPr="00CC44C9">
        <w:rPr>
          <w:b/>
          <w:color w:val="FF0000"/>
          <w:sz w:val="22"/>
        </w:rPr>
        <w:t>Likralı kumaş</w:t>
      </w:r>
    </w:p>
    <w:p w:rsidR="00CC44C9" w:rsidRDefault="00CC44C9" w:rsidP="00CC44C9">
      <w:pPr>
        <w:pStyle w:val="ListeParagraf"/>
        <w:ind w:firstLine="0"/>
        <w:rPr>
          <w:color w:val="auto"/>
          <w:sz w:val="22"/>
        </w:rPr>
      </w:pPr>
      <w:r w:rsidRPr="00CC44C9">
        <w:rPr>
          <w:color w:val="auto"/>
          <w:sz w:val="22"/>
        </w:rPr>
        <w:lastRenderedPageBreak/>
        <w:t xml:space="preserve">Pantolon Çok BOL veya Çok </w:t>
      </w:r>
      <w:r>
        <w:rPr>
          <w:color w:val="auto"/>
          <w:sz w:val="22"/>
        </w:rPr>
        <w:t>Dar Özellikle tayt şeklinde olma</w:t>
      </w:r>
      <w:r w:rsidRPr="00CC44C9">
        <w:rPr>
          <w:color w:val="auto"/>
          <w:sz w:val="22"/>
        </w:rPr>
        <w:t>yacaktır.</w:t>
      </w:r>
      <w:r w:rsidR="00FD2092" w:rsidRPr="00FD2092">
        <w:rPr>
          <w:noProof/>
          <w:color w:val="auto"/>
          <w:sz w:val="22"/>
        </w:rPr>
        <w:t xml:space="preserve"> </w:t>
      </w:r>
      <w:r w:rsidR="00FD2092" w:rsidRPr="00FD2092">
        <w:rPr>
          <w:noProof/>
          <w:color w:val="auto"/>
          <w:sz w:val="22"/>
        </w:rPr>
        <w:drawing>
          <wp:inline distT="0" distB="0" distL="0" distR="0" wp14:anchorId="1119B72B" wp14:editId="22949CBA">
            <wp:extent cx="2914015" cy="2800046"/>
            <wp:effectExtent l="0" t="0" r="635" b="635"/>
            <wp:docPr id="2" name="Resim 2" descr="C:\Users\Ghost\Downloads\IMG-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st\Downloads\IMG-6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29" cy="282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drawing>
          <wp:inline distT="0" distB="0" distL="0" distR="0">
            <wp:extent cx="2686050" cy="2809875"/>
            <wp:effectExtent l="0" t="0" r="0" b="9525"/>
            <wp:docPr id="4" name="Resim 4" descr="C:\Users\Ghost\Desktop\Kıyafetler\kapşon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st\Desktop\Kıyafetler\kapşonl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drawing>
          <wp:inline distT="0" distB="0" distL="0" distR="0">
            <wp:extent cx="2914650" cy="3019425"/>
            <wp:effectExtent l="0" t="0" r="0" b="9525"/>
            <wp:docPr id="5" name="Resim 5" descr="C:\Users\Ghost\Desktop\Kıyafetler\kapşonl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ost\Desktop\Kıyafetler\kapşonlu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drawing>
          <wp:inline distT="0" distB="0" distL="0" distR="0">
            <wp:extent cx="2667000" cy="3543300"/>
            <wp:effectExtent l="0" t="0" r="0" b="0"/>
            <wp:docPr id="6" name="Resim 6" descr="C:\Users\Ghost\Desktop\Kıyafetler\kışlı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ost\Desktop\Kıyafetler\kışlık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lastRenderedPageBreak/>
        <w:drawing>
          <wp:inline distT="0" distB="0" distL="0" distR="0">
            <wp:extent cx="2352675" cy="3933825"/>
            <wp:effectExtent l="0" t="0" r="9525" b="9525"/>
            <wp:docPr id="8" name="Resim 8" descr="C:\Users\Ghost\Desktop\Kıyafetler\kışlı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ost\Desktop\Kıyafetler\kışlık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drawing>
          <wp:inline distT="0" distB="0" distL="0" distR="0">
            <wp:extent cx="2209800" cy="3943350"/>
            <wp:effectExtent l="0" t="0" r="0" b="0"/>
            <wp:docPr id="10" name="Resim 10" descr="C:\Users\Ghost\Desktop\Kıyafetler\kışlı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ost\Desktop\Kıyafetler\kışlık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lastRenderedPageBreak/>
        <w:drawing>
          <wp:inline distT="0" distB="0" distL="0" distR="0" wp14:anchorId="78818C79" wp14:editId="1CF6EFC7">
            <wp:extent cx="3209925" cy="6276975"/>
            <wp:effectExtent l="0" t="0" r="9525" b="9525"/>
            <wp:docPr id="17" name="Resim 17" descr="C:\Users\Ghost\Desktop\Kıyafetler\takı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ost\Desktop\Kıyafetler\takı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drawing>
          <wp:inline distT="0" distB="0" distL="0" distR="0" wp14:anchorId="62871686" wp14:editId="7378064B">
            <wp:extent cx="2362200" cy="1971675"/>
            <wp:effectExtent l="0" t="0" r="0" b="9525"/>
            <wp:docPr id="12" name="Resim 12" descr="C:\Users\Ghost\Desktop\Kıyafetler\pa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ost\Desktop\Kıyafetler\pant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lastRenderedPageBreak/>
        <w:drawing>
          <wp:inline distT="0" distB="0" distL="0" distR="0" wp14:anchorId="5E964F80" wp14:editId="4774BCD6">
            <wp:extent cx="2362200" cy="3162300"/>
            <wp:effectExtent l="0" t="0" r="0" b="0"/>
            <wp:docPr id="14" name="Resim 14" descr="C:\Users\Ghost\Desktop\Kıyafetler\pa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ost\Desktop\Kıyafetler\pant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drawing>
          <wp:inline distT="0" distB="0" distL="0" distR="0" wp14:anchorId="647D47B0" wp14:editId="353424FF">
            <wp:extent cx="2333625" cy="3152775"/>
            <wp:effectExtent l="0" t="0" r="9525" b="9525"/>
            <wp:docPr id="16" name="Resim 16" descr="C:\Users\Ghost\Desktop\Kıyafetler\pa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ost\Desktop\Kıyafetler\pant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drawing>
          <wp:inline distT="0" distB="0" distL="0" distR="0">
            <wp:extent cx="5133975" cy="3848100"/>
            <wp:effectExtent l="0" t="0" r="9525" b="0"/>
            <wp:docPr id="18" name="Resim 18" descr="C:\Users\Ghost\Desktop\Kıyafetler\arma loğ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ost\Desktop\Kıyafetler\arma loğ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lastRenderedPageBreak/>
        <w:drawing>
          <wp:inline distT="0" distB="0" distL="0" distR="0">
            <wp:extent cx="2325370" cy="5133975"/>
            <wp:effectExtent l="0" t="0" r="0" b="9525"/>
            <wp:docPr id="20" name="Resim 20" descr="C:\Users\Ghost\Desktop\Kıyafetler\bey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ost\Desktop\Kıyafetler\beyaz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drawing>
          <wp:inline distT="0" distB="0" distL="0" distR="0">
            <wp:extent cx="2325204" cy="5104765"/>
            <wp:effectExtent l="0" t="0" r="0" b="635"/>
            <wp:docPr id="21" name="Resim 21" descr="C:\Users\Ghost\Desktop\Kıyafetler\beya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ost\Desktop\Kıyafetler\beyaz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48" cy="515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092" w:rsidRPr="00FD2092">
        <w:rPr>
          <w:noProof/>
          <w:color w:val="auto"/>
          <w:sz w:val="22"/>
        </w:rPr>
        <w:drawing>
          <wp:inline distT="0" distB="0" distL="0" distR="0">
            <wp:extent cx="4648835" cy="3380105"/>
            <wp:effectExtent l="0" t="0" r="0" b="0"/>
            <wp:docPr id="3" name="Resim 3" descr="C:\Users\Ghost\Downloads\IMG-619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ost\Downloads\IMG-6198 (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28" cy="339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4C9">
      <w:footerReference w:type="default" r:id="rId23"/>
      <w:headerReference w:type="first" r:id="rId24"/>
      <w:pgSz w:w="11907" w:h="16839" w:code="1"/>
      <w:pgMar w:top="1148" w:right="1050" w:bottom="11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AE9" w:rsidRDefault="00952AE9">
      <w:pPr>
        <w:spacing w:after="0" w:line="240" w:lineRule="auto"/>
      </w:pPr>
      <w:r>
        <w:separator/>
      </w:r>
    </w:p>
  </w:endnote>
  <w:endnote w:type="continuationSeparator" w:id="0">
    <w:p w:rsidR="00952AE9" w:rsidRDefault="00952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FDA" w:rsidRDefault="00C71AF0">
    <w:pPr>
      <w:pStyle w:val="Altbilgi"/>
    </w:pP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editId="577F9C1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13" name="Arka Plan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81FDA" w:rsidRDefault="00081FD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id="Arka Plan: 1" o:spid="_x0000_s1026" style="position:absolute;margin-left:0;margin-top:0;width:588.75pt;height:763.5pt;z-index:-251653120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" stroked="f" strokeweight="1pt">
              <v:fill r:id="rId1" o:title="" recolor="t" rotate="t" type="tile"/>
              <v:imagedata recolortarget="white [2257]"/>
              <v:textbox inset="2.53903mm,1.2695mm,2.53903mm,1.2695mm">
                <w:txbxContent>
                  <w:p w:rsidR="00081FDA" w:rsidRDefault="00081FDA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editId="55950E0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15" name="Arka Plan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81FDA" w:rsidRDefault="00081FD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id="Arka Plan: 2" o:spid="_x0000_s1027" style="position:absolute;margin-left:0;margin-top:0;width:546.85pt;height:711.35pt;z-index:-251652096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" stroked="f" strokeweight="2pt">
              <v:fill opacity="54484f"/>
              <v:textbox inset="2.53903mm,1.2695mm,2.53903mm,1.2695mm">
                <w:txbxContent>
                  <w:p w:rsidR="00081FDA" w:rsidRDefault="00081FDA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editId="524808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75755" cy="8686800"/>
              <wp:effectExtent l="0" t="0" r="0" b="0"/>
              <wp:wrapNone/>
              <wp:docPr id="19" name="Arka Plan: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5755" cy="868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81FDA" w:rsidRDefault="00081FD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104300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Arka Plan: 3" o:spid="_x0000_s1028" style="position:absolute;margin-left:0;margin-top:0;width:525.65pt;height:684pt;z-index:-251651072;visibility:visible;mso-wrap-style:square;mso-width-percent:1043;mso-height-percent:1000;mso-wrap-distance-left:9pt;mso-wrap-distance-top:0;mso-wrap-distance-right:9pt;mso-wrap-distance-bottom:0;mso-position-horizontal:center;mso-position-horizontal-relative:margin;mso-position-vertical:center;mso-position-vertical-relative:margin;mso-width-percent:1043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" stroked="f" strokeweight=".5pt">
              <v:stroke linestyle="thinThin"/>
              <v:textbox inset="2.53903mm,1.2695mm,2.53903mm,1.2695mm">
                <w:txbxContent>
                  <w:p w:rsidR="00081FDA" w:rsidRDefault="00081FDA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editId="307318B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100000</wp14:pctPosVOffset>
                  </wp:positionV>
                </mc:Choice>
                <mc:Fallback>
                  <wp:positionV relativeFrom="page">
                    <wp:posOffset>9963785</wp:posOffset>
                  </wp:positionV>
                </mc:Fallback>
              </mc:AlternateContent>
              <wp:extent cx="6598920" cy="246380"/>
              <wp:effectExtent l="0" t="0" r="0" b="0"/>
              <wp:wrapSquare wrapText="bothSides"/>
              <wp:docPr id="22" name="Tarih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892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81FDA" w:rsidRDefault="00952AE9">
                          <w:pPr>
                            <w:spacing w:after="0" w:line="240" w:lineRule="auto"/>
                            <w:jc w:val="center"/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alias w:val="Tarih"/>
                              <w:tag w:val="Tarih"/>
                              <w:id w:val="1308669882"/>
                              <w:placeholder>
                                <w:docPart w:val="09DDF2631A7B465EAF7EFD9608AD4926"/>
                              </w:placeholder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 MMMM 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B5488">
                                <w:rPr>
                                  <w:b/>
                                  <w:bCs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>2017-2018</w:t>
                              </w:r>
                            </w:sdtContent>
                          </w:sdt>
                          <w:r w:rsidR="00C71AF0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 Sayfa </w:t>
                          </w:r>
                          <w:r w:rsidR="00C71AF0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="00C71AF0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>PAGE   \* MERGEFORMAT</w:instrText>
                          </w:r>
                          <w:r w:rsidR="00C71AF0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711B7">
                            <w:rPr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6</w:t>
                          </w:r>
                          <w:r w:rsidR="00C71AF0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103100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Tarih" o:spid="_x0000_s1029" style="position:absolute;margin-left:0;margin-top:0;width:519.6pt;height:19.4pt;z-index:251666432;visibility:visible;mso-wrap-style:square;mso-width-percent:1031;mso-height-percent:0;mso-top-percent:1000;mso-wrap-distance-left:9pt;mso-wrap-distance-top:0;mso-wrap-distance-right:9pt;mso-wrap-distance-bottom:0;mso-position-horizontal:center;mso-position-horizontal-relative:margin;mso-position-vertical-relative:margin;mso-width-percent:1031;mso-height-percent:0;mso-top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" filled="f" stroked="f" strokeweight="2pt">
              <v:textbox inset="0,0,0,0">
                <w:txbxContent>
                  <w:p w:rsidR="00081FDA" w:rsidRDefault="00952AE9">
                    <w:pPr>
                      <w:spacing w:after="0" w:line="240" w:lineRule="auto"/>
                      <w:jc w:val="center"/>
                      <w:rPr>
                        <w:color w:val="A6A6A6" w:themeColor="background1" w:themeShade="A6"/>
                        <w:sz w:val="18"/>
                        <w:szCs w:val="18"/>
                      </w:rPr>
                    </w:pPr>
                    <w:sdt>
                      <w:sdtPr>
                        <w:rPr>
                          <w:b/>
                          <w:bCs/>
                          <w:color w:val="A6A6A6" w:themeColor="background1" w:themeShade="A6"/>
                          <w:sz w:val="18"/>
                          <w:szCs w:val="18"/>
                        </w:rPr>
                        <w:alias w:val="Tarih"/>
                        <w:tag w:val="Tarih"/>
                        <w:id w:val="1308669882"/>
                        <w:placeholder>
                          <w:docPart w:val="09DDF2631A7B465EAF7EFD9608AD4926"/>
                        </w:placeholder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dd MMMM yyyy"/>
                          <w:lid w:val="tr-T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5B5488">
                          <w:rPr>
                            <w:b/>
                            <w:bCs/>
                            <w:color w:val="A6A6A6" w:themeColor="background1" w:themeShade="A6"/>
                            <w:sz w:val="18"/>
                            <w:szCs w:val="18"/>
                          </w:rPr>
                          <w:t>2017-2018</w:t>
                        </w:r>
                      </w:sdtContent>
                    </w:sdt>
                    <w:r w:rsidR="00C71AF0">
                      <w:rPr>
                        <w:color w:val="A6A6A6" w:themeColor="background1" w:themeShade="A6"/>
                        <w:sz w:val="18"/>
                        <w:szCs w:val="18"/>
                      </w:rPr>
                      <w:t xml:space="preserve">  Sayfa </w:t>
                    </w:r>
                    <w:r w:rsidR="00C71AF0">
                      <w:rPr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="00C71AF0">
                      <w:rPr>
                        <w:color w:val="A6A6A6" w:themeColor="background1" w:themeShade="A6"/>
                        <w:sz w:val="18"/>
                        <w:szCs w:val="18"/>
                      </w:rPr>
                      <w:instrText>PAGE   \* MERGEFORMAT</w:instrText>
                    </w:r>
                    <w:r w:rsidR="00C71AF0">
                      <w:rPr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4711B7">
                      <w:rPr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6</w:t>
                    </w:r>
                    <w:r w:rsidR="00C71AF0">
                      <w:rPr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AE9" w:rsidRDefault="00952AE9">
      <w:pPr>
        <w:spacing w:after="0" w:line="240" w:lineRule="auto"/>
      </w:pPr>
      <w:r>
        <w:separator/>
      </w:r>
    </w:p>
  </w:footnote>
  <w:footnote w:type="continuationSeparator" w:id="0">
    <w:p w:rsidR="00952AE9" w:rsidRDefault="00952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FDA" w:rsidRDefault="00C71AF0">
    <w:pPr>
      <w:pStyle w:val="stbilgi"/>
    </w:pP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editId="79C4A43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7" name="Yuvarlatılmış Dikdörtge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vert="horz" lIns="0" tIns="0" rIns="0" bIns="0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w14:anchorId="7E28E08C" id="Yuvarlatılmış Dikdörtgen 17" o:spid="_x0000_s1026" style="position:absolute;margin-left:0;margin-top:0;width:588.75pt;height:763.5pt;z-index:-251657216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" stroked="f" strokeweight="1pt">
              <v:fill r:id="rId1" o:title="" recolor="t" rotate="t" type="tile"/>
              <v:imagedata recolortarget="white [2257]"/>
              <v:textbox inset="0,0,0,0"/>
              <w10:wrap anchorx="page" anchory="page"/>
            </v:round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editId="07DDE02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9" name="Dikdörtgen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vert="horz" lIns="0" tIns="0" rIns="0" bIns="0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w14:anchorId="0CBC1D2D" id="Dikdörtgen 19" o:spid="_x0000_s1026" style="position:absolute;margin-left:0;margin-top:0;width:546.85pt;height:711.35pt;z-index:-251656192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" stroked="f" strokeweight="2pt">
              <v:fill opacity="54484f"/>
              <v:textbox inset="0,0,0,0"/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editId="65ED0BD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727190" cy="8756015"/>
              <wp:effectExtent l="0" t="0" r="0" b="0"/>
              <wp:wrapNone/>
              <wp:docPr id="11" name="Dikdörtgen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7190" cy="8756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105100</wp14:pctWidth>
              </wp14:sizeRelH>
              <wp14:sizeRelV relativeFrom="margin">
                <wp14:pctHeight>100800</wp14:pctHeight>
              </wp14:sizeRelV>
            </wp:anchor>
          </w:drawing>
        </mc:Choice>
        <mc:Fallback>
          <w:pict>
            <v:rect w14:anchorId="2B8EBEEB" id="Dikdörtgen 11" o:spid="_x0000_s1026" style="position:absolute;margin-left:0;margin-top:0;width:529.7pt;height:689.45pt;z-index:-251655168;visibility:visible;mso-wrap-style:square;mso-width-percent:1051;mso-height-percent:1008;mso-wrap-distance-left:9pt;mso-wrap-distance-top:0;mso-wrap-distance-right:9pt;mso-wrap-distance-bottom:0;mso-position-horizontal:center;mso-position-horizontal-relative:margin;mso-position-vertical:center;mso-position-vertical-relative:margin;mso-width-percent:1051;mso-height-percent:100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" stroked="f" strokeweight=".5pt">
              <v:stroke linestyle="thinThin"/>
              <v:textbox inset="2.53903mm,1.2695mm,2.53903mm,1.2695mm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36FDE"/>
    <w:multiLevelType w:val="hybridMultilevel"/>
    <w:tmpl w:val="DEBE9A8E"/>
    <w:lvl w:ilvl="0" w:tplc="C74A08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A47D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48D6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D405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6690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90A6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304A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9446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426D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4F777F"/>
    <w:multiLevelType w:val="hybridMultilevel"/>
    <w:tmpl w:val="14A8B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5C50E2"/>
    <w:multiLevelType w:val="hybridMultilevel"/>
    <w:tmpl w:val="CBCAA962"/>
    <w:lvl w:ilvl="0" w:tplc="117E4A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435BEB"/>
    <w:multiLevelType w:val="hybridMultilevel"/>
    <w:tmpl w:val="0BECE2BA"/>
    <w:lvl w:ilvl="0" w:tplc="A13E39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4C7A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1E93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14C5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B836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F444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C27E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68FB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1087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81752F"/>
    <w:multiLevelType w:val="hybridMultilevel"/>
    <w:tmpl w:val="5CCA31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1427A33"/>
    <w:multiLevelType w:val="hybridMultilevel"/>
    <w:tmpl w:val="B636A45A"/>
    <w:lvl w:ilvl="0" w:tplc="B470CE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143A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9057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F677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BE77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08FF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44E3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FE3B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6E37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80671CC"/>
    <w:multiLevelType w:val="hybridMultilevel"/>
    <w:tmpl w:val="C870F434"/>
    <w:lvl w:ilvl="0" w:tplc="149878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AE61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7283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10C0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32D1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00C2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7A37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E6FF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468A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hyphenationZone w:val="4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488"/>
    <w:rsid w:val="00081FDA"/>
    <w:rsid w:val="002C294A"/>
    <w:rsid w:val="003350E1"/>
    <w:rsid w:val="003773B9"/>
    <w:rsid w:val="004711B7"/>
    <w:rsid w:val="00537B13"/>
    <w:rsid w:val="005B5488"/>
    <w:rsid w:val="00613148"/>
    <w:rsid w:val="00850249"/>
    <w:rsid w:val="00873128"/>
    <w:rsid w:val="00952AE9"/>
    <w:rsid w:val="00C71AF0"/>
    <w:rsid w:val="00CC44C9"/>
    <w:rsid w:val="00FD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F58B15-B00C-479E-8453-912FEB9CA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324" w:lineRule="auto"/>
    </w:pPr>
    <w:rPr>
      <w:sz w:val="21"/>
    </w:rPr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360" w:after="120" w:line="240" w:lineRule="auto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iiselAd">
    <w:name w:val="Kişisel Ad"/>
    <w:basedOn w:val="Balk"/>
    <w:qFormat/>
    <w:rPr>
      <w:b/>
      <w:sz w:val="28"/>
      <w:szCs w:val="28"/>
    </w:rPr>
  </w:style>
  <w:style w:type="paragraph" w:customStyle="1" w:styleId="Balk">
    <w:name w:val="Başlık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TitleChar">
    <w:name w:val="Title Char"/>
    <w:basedOn w:val="VarsaylanParagrafYazTipi"/>
    <w:link w:val="Balk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character" w:customStyle="1" w:styleId="Balk2Char">
    <w:name w:val="Başlık 2 Char"/>
    <w:basedOn w:val="VarsaylanParagrafYazTipi"/>
    <w:link w:val="Balk2"/>
    <w:uiPriority w:val="9"/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Balk6Char">
    <w:name w:val="Başlık 6 Char"/>
    <w:basedOn w:val="VarsaylanParagrafYazTipi"/>
    <w:link w:val="Balk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Balk7Char">
    <w:name w:val="Başlık 7 Char"/>
    <w:basedOn w:val="VarsaylanParagrafYazTipi"/>
    <w:link w:val="Balk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20"/>
    </w:rPr>
  </w:style>
  <w:style w:type="paragraph" w:styleId="Altyaz">
    <w:name w:val="Subtitle"/>
    <w:basedOn w:val="Normal"/>
    <w:next w:val="Normal"/>
    <w:link w:val="AltyazChar"/>
    <w:uiPriority w:val="11"/>
    <w:qFormat/>
    <w:pPr>
      <w:numPr>
        <w:ilvl w:val="1"/>
      </w:numPr>
    </w:pPr>
    <w:rPr>
      <w:rFonts w:eastAsiaTheme="majorEastAsia" w:cstheme="majorBidi"/>
      <w:iCs/>
      <w:caps/>
      <w:color w:val="564B3C" w:themeColor="text2"/>
      <w:sz w:val="32"/>
      <w:szCs w:val="32"/>
    </w:rPr>
  </w:style>
  <w:style w:type="character" w:customStyle="1" w:styleId="AltyazChar">
    <w:name w:val="Altyazı Char"/>
    <w:basedOn w:val="VarsaylanParagrafYazTipi"/>
    <w:link w:val="Altyaz"/>
    <w:uiPriority w:val="11"/>
    <w:rPr>
      <w:rFonts w:eastAsiaTheme="majorEastAsia" w:cstheme="majorBidi"/>
      <w:iCs/>
      <w:caps/>
      <w:color w:val="564B3C" w:themeColor="text2"/>
      <w:sz w:val="32"/>
      <w:szCs w:val="32"/>
    </w:rPr>
  </w:style>
  <w:style w:type="character" w:styleId="Gl">
    <w:name w:val="Strong"/>
    <w:basedOn w:val="VarsaylanParagrafYazTipi"/>
    <w:uiPriority w:val="22"/>
    <w:qFormat/>
    <w:rPr>
      <w:b/>
      <w:bCs/>
      <w14:numForm w14:val="oldStyle"/>
    </w:rPr>
  </w:style>
  <w:style w:type="character" w:styleId="Vurgu">
    <w:name w:val="Emphasis"/>
    <w:basedOn w:val="VarsaylanParagrafYazTipi"/>
    <w:uiPriority w:val="20"/>
    <w:qFormat/>
    <w:rPr>
      <w:i/>
      <w:iCs/>
      <w:color w:val="564B3C" w:themeColor="text2"/>
    </w:rPr>
  </w:style>
  <w:style w:type="paragraph" w:styleId="AralkYok">
    <w:name w:val="No Spacing"/>
    <w:link w:val="AralkYokChar"/>
    <w:uiPriority w:val="1"/>
    <w:qFormat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</w:style>
  <w:style w:type="paragraph" w:styleId="ListeParagraf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Alnt">
    <w:name w:val="Quote"/>
    <w:basedOn w:val="Normal"/>
    <w:next w:val="Normal"/>
    <w:link w:val="AlntCh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character" w:customStyle="1" w:styleId="AlntChar">
    <w:name w:val="Alıntı Char"/>
    <w:basedOn w:val="VarsaylanParagrafYazTipi"/>
    <w:link w:val="Alnt"/>
    <w:uiPriority w:val="29"/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paragraph" w:styleId="GlAlnt">
    <w:name w:val="Intense Quote"/>
    <w:basedOn w:val="Normal"/>
    <w:next w:val="Normal"/>
    <w:link w:val="GlAlntChar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14:ligatures w14:val="standard"/>
      <w14:numForm w14:val="oldStyle"/>
    </w:rPr>
  </w:style>
  <w:style w:type="character" w:customStyle="1" w:styleId="GlAlntChar">
    <w:name w:val="Güçlü Alıntı Char"/>
    <w:basedOn w:val="VarsaylanParagrafYazTipi"/>
    <w:link w:val="GlAlnt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14:ligatures w14:val="standard"/>
      <w14:numForm w14:val="oldStyle"/>
    </w:rPr>
  </w:style>
  <w:style w:type="character" w:styleId="HafifVurgulama">
    <w:name w:val="Subtle Emphasis"/>
    <w:basedOn w:val="VarsaylanParagrafYazTipi"/>
    <w:uiPriority w:val="19"/>
    <w:qFormat/>
    <w:rPr>
      <w:i/>
      <w:iCs/>
      <w:color w:val="000000"/>
    </w:rPr>
  </w:style>
  <w:style w:type="character" w:styleId="GlVurgulama">
    <w:name w:val="Intense Emphasis"/>
    <w:aliases w:val="Alt Bölüm Güçlü Vurgulama"/>
    <w:basedOn w:val="VarsaylanParagrafYazTipi"/>
    <w:uiPriority w:val="21"/>
    <w:qFormat/>
    <w:rPr>
      <w:b/>
      <w:bCs/>
      <w:i/>
      <w:iCs/>
      <w:color w:val="93A299" w:themeColor="accent1"/>
    </w:rPr>
  </w:style>
  <w:style w:type="character" w:styleId="HafifBavuru">
    <w:name w:val="Subtle Reference"/>
    <w:basedOn w:val="VarsaylanParagrafYazTipi"/>
    <w:uiPriority w:val="31"/>
    <w:qFormat/>
    <w:rPr>
      <w:smallCaps/>
      <w:color w:val="CF543F" w:themeColor="accent2"/>
      <w:u w:val="single"/>
    </w:rPr>
  </w:style>
  <w:style w:type="character" w:styleId="GlBavuru">
    <w:name w:val="Intense Reference"/>
    <w:basedOn w:val="VarsaylanParagrafYazTipi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Pr>
      <w:b/>
      <w:bCs/>
      <w:caps w:val="0"/>
      <w:smallCaps/>
      <w:spacing w:val="10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Pr>
      <w:color w:val="CCCC00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Pr>
      <w:sz w:val="21"/>
    </w:rPr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Pr>
      <w:sz w:val="21"/>
    </w:rPr>
  </w:style>
  <w:style w:type="character" w:styleId="YerTutucuMetni">
    <w:name w:val="Placeholder Text"/>
    <w:uiPriority w:val="99"/>
  </w:style>
  <w:style w:type="paragraph" w:customStyle="1" w:styleId="GnderenAdresi">
    <w:name w:val="Gönderen Adresi"/>
    <w:uiPriority w:val="2"/>
    <w:pPr>
      <w:spacing w:after="0" w:line="240" w:lineRule="auto"/>
    </w:pPr>
    <w:rPr>
      <w:color w:val="93A299" w:themeColor="accent1"/>
      <w:sz w:val="18"/>
    </w:rPr>
  </w:style>
  <w:style w:type="character" w:customStyle="1" w:styleId="ekaklamareferans">
    <w:name w:val="ek açıklama referansı"/>
    <w:basedOn w:val="VarsaylanParagrafYazTipi"/>
    <w:uiPriority w:val="99"/>
    <w:semiHidden/>
    <w:unhideWhenUsed/>
    <w:rPr>
      <w:sz w:val="16"/>
      <w:szCs w:val="16"/>
    </w:rPr>
  </w:style>
  <w:style w:type="paragraph" w:customStyle="1" w:styleId="ekaklamametni">
    <w:name w:val="ek açıklama metni"/>
    <w:basedOn w:val="Normal"/>
    <w:link w:val="AklamaMetniKarakteri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klamaMetniKarakteri">
    <w:name w:val="Açıklama Metni Karakteri"/>
    <w:basedOn w:val="VarsaylanParagrafYazTipi"/>
    <w:link w:val="ekaklamametni"/>
    <w:uiPriority w:val="99"/>
    <w:semiHidden/>
    <w:rPr>
      <w:sz w:val="20"/>
      <w:szCs w:val="20"/>
    </w:rPr>
  </w:style>
  <w:style w:type="paragraph" w:customStyle="1" w:styleId="ekaklamakonusu">
    <w:name w:val="ek açıklama konusu"/>
    <w:basedOn w:val="ekaklamametni"/>
    <w:next w:val="ekaklamametni"/>
    <w:link w:val="AklamaKonusuKarakteri"/>
    <w:uiPriority w:val="99"/>
    <w:semiHidden/>
    <w:unhideWhenUsed/>
    <w:rPr>
      <w:b/>
      <w:bCs/>
    </w:rPr>
  </w:style>
  <w:style w:type="character" w:customStyle="1" w:styleId="AklamaKonusuKarakteri">
    <w:name w:val="Açıklama Konusu Karakteri"/>
    <w:basedOn w:val="AklamaMetniKarakteri"/>
    <w:link w:val="ekaklamakonusu"/>
    <w:uiPriority w:val="99"/>
    <w:semiHidden/>
    <w:rPr>
      <w:b/>
      <w:bCs/>
      <w:sz w:val="20"/>
      <w:szCs w:val="20"/>
    </w:rPr>
  </w:style>
  <w:style w:type="paragraph" w:styleId="Kapan">
    <w:name w:val="Closing"/>
    <w:basedOn w:val="Normal"/>
    <w:link w:val="KapanChar"/>
    <w:uiPriority w:val="5"/>
    <w:unhideWhenUsed/>
    <w:pPr>
      <w:spacing w:before="480" w:after="960" w:line="276" w:lineRule="auto"/>
      <w:contextualSpacing/>
    </w:pPr>
    <w:rPr>
      <w:rFonts w:eastAsiaTheme="minorEastAsia"/>
      <w:sz w:val="22"/>
    </w:rPr>
  </w:style>
  <w:style w:type="character" w:customStyle="1" w:styleId="KapanChar">
    <w:name w:val="Kapanış Char"/>
    <w:basedOn w:val="VarsaylanParagrafYazTipi"/>
    <w:link w:val="Kapan"/>
    <w:uiPriority w:val="5"/>
    <w:rPr>
      <w:rFonts w:eastAsiaTheme="minorEastAsia"/>
    </w:rPr>
  </w:style>
  <w:style w:type="paragraph" w:customStyle="1" w:styleId="AlcAdresi">
    <w:name w:val="Alıcı Adresi"/>
    <w:basedOn w:val="AralkYok"/>
    <w:uiPriority w:val="3"/>
    <w:pPr>
      <w:spacing w:after="360"/>
      <w:contextualSpacing/>
    </w:pPr>
    <w:rPr>
      <w:rFonts w:eastAsiaTheme="minorEastAsia"/>
    </w:rPr>
  </w:style>
  <w:style w:type="paragraph" w:styleId="Selamlama">
    <w:name w:val="Salutation"/>
    <w:basedOn w:val="AralkYok"/>
    <w:next w:val="Normal"/>
    <w:link w:val="SelamlamaChar"/>
    <w:uiPriority w:val="4"/>
    <w:unhideWhenUsed/>
    <w:pPr>
      <w:spacing w:before="480" w:after="320"/>
      <w:contextualSpacing/>
    </w:pPr>
    <w:rPr>
      <w:rFonts w:eastAsiaTheme="minorEastAsia"/>
      <w:b/>
    </w:rPr>
  </w:style>
  <w:style w:type="character" w:customStyle="1" w:styleId="SelamlamaChar">
    <w:name w:val="Selamlama Char"/>
    <w:basedOn w:val="VarsaylanParagrafYazTipi"/>
    <w:link w:val="Selamlama"/>
    <w:uiPriority w:val="4"/>
    <w:rPr>
      <w:rFonts w:eastAsiaTheme="minorEastAsia"/>
      <w:b/>
    </w:rPr>
  </w:style>
  <w:style w:type="paragraph" w:styleId="mza">
    <w:name w:val="Signature"/>
    <w:basedOn w:val="Normal"/>
    <w:link w:val="mzaChar"/>
    <w:uiPriority w:val="99"/>
    <w:unhideWhenUsed/>
    <w:pPr>
      <w:spacing w:after="200" w:line="276" w:lineRule="auto"/>
      <w:contextualSpacing/>
    </w:pPr>
    <w:rPr>
      <w:rFonts w:eastAsiaTheme="minorEastAsia"/>
      <w:sz w:val="22"/>
    </w:rPr>
  </w:style>
  <w:style w:type="character" w:customStyle="1" w:styleId="mzaChar">
    <w:name w:val="İmza Char"/>
    <w:basedOn w:val="VarsaylanParagrafYazTipi"/>
    <w:link w:val="mza"/>
    <w:uiPriority w:val="9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1222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7111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091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51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2544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900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4007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1657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817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3835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80929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7009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246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90626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55\Apothecary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856AD374DA46DD9D1BFD92ECE0919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4278136-B90C-4B26-AE76-57AFADB71E58}"/>
      </w:docPartPr>
      <w:docPartBody>
        <w:p w:rsidR="00930E78" w:rsidRDefault="00AD6CFD">
          <w:pPr>
            <w:pStyle w:val="A9856AD374DA46DD9D1BFD92ECE0919F"/>
          </w:pPr>
          <w:r>
            <w:rPr>
              <w:bCs/>
            </w:rPr>
            <w:t>[Gönderen şirket adını yazın]</w:t>
          </w:r>
        </w:p>
      </w:docPartBody>
    </w:docPart>
    <w:docPart>
      <w:docPartPr>
        <w:name w:val="707CEF9446864AD2980A83A20A5C21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5681BE1-39F9-4E32-BCDA-58910BB89FF1}"/>
      </w:docPartPr>
      <w:docPartBody>
        <w:p w:rsidR="00930E78" w:rsidRDefault="00AD6CFD">
          <w:pPr>
            <w:pStyle w:val="707CEF9446864AD2980A83A20A5C2103"/>
          </w:pPr>
          <w:r>
            <w:rPr>
              <w:caps/>
              <w:color w:val="FFFFFF" w:themeColor="background1"/>
              <w:sz w:val="18"/>
              <w:szCs w:val="18"/>
            </w:rPr>
            <w:t>[GÖNDEREN ŞİRKET ADRESİNİ YAZIN]</w:t>
          </w:r>
        </w:p>
      </w:docPartBody>
    </w:docPart>
    <w:docPart>
      <w:docPartPr>
        <w:name w:val="14CF9B35FEE14360A3AF8C771412022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6FB6561-DFFD-4EDA-A6D2-92944454023A}"/>
      </w:docPartPr>
      <w:docPartBody>
        <w:p w:rsidR="00930E78" w:rsidRDefault="00AD6CFD">
          <w:pPr>
            <w:pStyle w:val="14CF9B35FEE14360A3AF8C771412022C"/>
          </w:pPr>
          <w:r>
            <w:t>[Gönderen şirket adını yazın]</w:t>
          </w:r>
        </w:p>
      </w:docPartBody>
    </w:docPart>
    <w:docPart>
      <w:docPartPr>
        <w:name w:val="09DDF2631A7B465EAF7EFD9608AD492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3E14555-E3C2-4F49-9399-B50A0C370B05}"/>
      </w:docPartPr>
      <w:docPartBody>
        <w:p w:rsidR="00930E78" w:rsidRDefault="00AD6CFD">
          <w:pPr>
            <w:pStyle w:val="09DDF2631A7B465EAF7EFD9608AD4926"/>
          </w:pPr>
          <w:r>
            <w:rPr>
              <w:color w:val="A6A6A6" w:themeColor="background1" w:themeShade="A6"/>
              <w:sz w:val="18"/>
              <w:szCs w:val="18"/>
            </w:rPr>
            <w:t>[Tarihi seçin]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CFD"/>
    <w:rsid w:val="001D4CBC"/>
    <w:rsid w:val="00577F6C"/>
    <w:rsid w:val="00796C55"/>
    <w:rsid w:val="00930E78"/>
    <w:rsid w:val="00AD6CFD"/>
    <w:rsid w:val="00C4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9856AD374DA46DD9D1BFD92ECE0919F">
    <w:name w:val="A9856AD374DA46DD9D1BFD92ECE0919F"/>
  </w:style>
  <w:style w:type="paragraph" w:customStyle="1" w:styleId="707CEF9446864AD2980A83A20A5C2103">
    <w:name w:val="707CEF9446864AD2980A83A20A5C2103"/>
  </w:style>
  <w:style w:type="paragraph" w:customStyle="1" w:styleId="A2CC4555464A4B9894CB41A1F06C02C1">
    <w:name w:val="A2CC4555464A4B9894CB41A1F06C02C1"/>
  </w:style>
  <w:style w:type="paragraph" w:customStyle="1" w:styleId="9FB6FC2BDC8A4A9598DFCD71DCD68655">
    <w:name w:val="9FB6FC2BDC8A4A9598DFCD71DCD68655"/>
  </w:style>
  <w:style w:type="paragraph" w:customStyle="1" w:styleId="14CF9B35FEE14360A3AF8C771412022C">
    <w:name w:val="14CF9B35FEE14360A3AF8C771412022C"/>
  </w:style>
  <w:style w:type="paragraph" w:customStyle="1" w:styleId="139388A1731F485E9983560DAEF22BF5">
    <w:name w:val="139388A1731F485E9983560DAEF22BF5"/>
  </w:style>
  <w:style w:type="paragraph" w:customStyle="1" w:styleId="B89F430265BC404A806F6B85E6AC0877">
    <w:name w:val="B89F430265BC404A806F6B85E6AC0877"/>
  </w:style>
  <w:style w:type="paragraph" w:customStyle="1" w:styleId="0AC2A7EF7C0C4A089A56914731524A6B">
    <w:name w:val="0AC2A7EF7C0C4A089A56914731524A6B"/>
  </w:style>
  <w:style w:type="character" w:styleId="YerTutucuMetni">
    <w:name w:val="Placeholder Text"/>
    <w:basedOn w:val="VarsaylanParagrafYazTipi"/>
    <w:uiPriority w:val="99"/>
    <w:rPr>
      <w:color w:val="808080"/>
    </w:rPr>
  </w:style>
  <w:style w:type="paragraph" w:customStyle="1" w:styleId="19722F9F7CE5490E950D9D9BB8752FE1">
    <w:name w:val="19722F9F7CE5490E950D9D9BB8752FE1"/>
  </w:style>
  <w:style w:type="paragraph" w:customStyle="1" w:styleId="9B7B1A0492194E49AC83653CF398E6AE">
    <w:name w:val="9B7B1A0492194E49AC83653CF398E6AE"/>
  </w:style>
  <w:style w:type="paragraph" w:customStyle="1" w:styleId="E589A36BC8884D4B842AE6B363CACF0E">
    <w:name w:val="E589A36BC8884D4B842AE6B363CACF0E"/>
  </w:style>
  <w:style w:type="paragraph" w:customStyle="1" w:styleId="02EC35B4BF6340329896CDB764DC9B07">
    <w:name w:val="02EC35B4BF6340329896CDB764DC9B07"/>
  </w:style>
  <w:style w:type="paragraph" w:customStyle="1" w:styleId="09DDF2631A7B465EAF7EFD9608AD4926">
    <w:name w:val="09DDF2631A7B465EAF7EFD9608AD49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2017-2018</PublishDate>
  <Abstract/>
  <CompanyAddress>Okul Aile Birliği</CompanyAddress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5A6018-8021-41FC-8690-38955DA75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ApothecaryLetter</Template>
  <TotalTime>120</TotalTime>
  <Pages>6</Pages>
  <Words>165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AFYON LİSESİ KIYAFETLERİ / 2017-2018</Company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7</cp:revision>
  <dcterms:created xsi:type="dcterms:W3CDTF">2017-07-31T11:17:00Z</dcterms:created>
  <dcterms:modified xsi:type="dcterms:W3CDTF">2017-08-25T12:49:00Z</dcterms:modified>
</cp:coreProperties>
</file>